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DB85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B8B3E" w14:textId="77777777" w:rsidR="00B420F9" w:rsidRDefault="00B420F9" w:rsidP="007865A7">
      <w:r>
        <w:separator/>
      </w:r>
    </w:p>
  </w:endnote>
  <w:endnote w:type="continuationSeparator" w:id="0">
    <w:p w14:paraId="1F141CDC" w14:textId="77777777" w:rsidR="00B420F9" w:rsidRDefault="00B420F9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2A01E" w14:textId="6C409606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8D26EF">
      <w:rPr>
        <w:noProof/>
      </w:rPr>
      <w:t>Friday, 31 October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3E0A6" w14:textId="77777777" w:rsidR="00B420F9" w:rsidRDefault="00B420F9" w:rsidP="007865A7">
      <w:r>
        <w:separator/>
      </w:r>
    </w:p>
  </w:footnote>
  <w:footnote w:type="continuationSeparator" w:id="0">
    <w:p w14:paraId="5B07C9DB" w14:textId="77777777" w:rsidR="00B420F9" w:rsidRDefault="00B420F9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C8B9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2A2608D1" wp14:editId="031A094A">
          <wp:extent cx="543559" cy="381445"/>
          <wp:effectExtent l="0" t="0" r="9525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59" cy="381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1F4"/>
    <w:rsid w:val="00055AC5"/>
    <w:rsid w:val="00066A9C"/>
    <w:rsid w:val="00095710"/>
    <w:rsid w:val="00095ED6"/>
    <w:rsid w:val="00133AEB"/>
    <w:rsid w:val="001E1CDC"/>
    <w:rsid w:val="001F138F"/>
    <w:rsid w:val="001F7DC6"/>
    <w:rsid w:val="00212320"/>
    <w:rsid w:val="00221627"/>
    <w:rsid w:val="00285BC6"/>
    <w:rsid w:val="00292BDD"/>
    <w:rsid w:val="002B04A8"/>
    <w:rsid w:val="002E3D0E"/>
    <w:rsid w:val="002E76CB"/>
    <w:rsid w:val="0032503B"/>
    <w:rsid w:val="003540C8"/>
    <w:rsid w:val="005D51AB"/>
    <w:rsid w:val="00622965"/>
    <w:rsid w:val="006263D3"/>
    <w:rsid w:val="006549EE"/>
    <w:rsid w:val="006B227B"/>
    <w:rsid w:val="0071406C"/>
    <w:rsid w:val="007865A7"/>
    <w:rsid w:val="00791A6D"/>
    <w:rsid w:val="007D19C4"/>
    <w:rsid w:val="0081736A"/>
    <w:rsid w:val="00831BCD"/>
    <w:rsid w:val="00833BC6"/>
    <w:rsid w:val="008850A1"/>
    <w:rsid w:val="008A0A52"/>
    <w:rsid w:val="008D26EF"/>
    <w:rsid w:val="009073DD"/>
    <w:rsid w:val="0097487B"/>
    <w:rsid w:val="0098197E"/>
    <w:rsid w:val="009E0EC9"/>
    <w:rsid w:val="00AA40EA"/>
    <w:rsid w:val="00AC31F4"/>
    <w:rsid w:val="00B420F9"/>
    <w:rsid w:val="00B5529E"/>
    <w:rsid w:val="00B73619"/>
    <w:rsid w:val="00C24461"/>
    <w:rsid w:val="00C4354B"/>
    <w:rsid w:val="00C56FF2"/>
    <w:rsid w:val="00C624A7"/>
    <w:rsid w:val="00C73B0D"/>
    <w:rsid w:val="00C93F2C"/>
    <w:rsid w:val="00CA25C1"/>
    <w:rsid w:val="00CB6716"/>
    <w:rsid w:val="00D22DCC"/>
    <w:rsid w:val="00D32C8B"/>
    <w:rsid w:val="00D53F10"/>
    <w:rsid w:val="00DE7330"/>
    <w:rsid w:val="00E474DA"/>
    <w:rsid w:val="00E85961"/>
    <w:rsid w:val="00FA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CE4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cbb09b-a618-464e-b10e-1b214a3cbb24" xsi:nil="true"/>
    <lcf76f155ced4ddcb4097134ff3c332f xmlns="08be81a3-3e25-4404-9c41-f6fc002eb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EB6E959DD424E9334176C0AE68602" ma:contentTypeVersion="10" ma:contentTypeDescription="Create a new document." ma:contentTypeScope="" ma:versionID="263b879e0546e44915a5e5909e95efd9">
  <xsd:schema xmlns:xsd="http://www.w3.org/2001/XMLSchema" xmlns:xs="http://www.w3.org/2001/XMLSchema" xmlns:p="http://schemas.microsoft.com/office/2006/metadata/properties" xmlns:ns2="08be81a3-3e25-4404-9c41-f6fc002ebf35" xmlns:ns3="7bcbb09b-a618-464e-b10e-1b214a3cbb24" targetNamespace="http://schemas.microsoft.com/office/2006/metadata/properties" ma:root="true" ma:fieldsID="d5dfebe3aef8b81d74f712a1e51a34bc" ns2:_="" ns3:_="">
    <xsd:import namespace="08be81a3-3e25-4404-9c41-f6fc002ebf35"/>
    <xsd:import namespace="7bcbb09b-a618-464e-b10e-1b214a3cbb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e81a3-3e25-4404-9c41-f6fc002eb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bb09b-a618-464e-b10e-1b214a3cbb2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398f99b-9dc8-47a8-8592-c99dfdb77f44}" ma:internalName="TaxCatchAll" ma:showField="CatchAllData" ma:web="7bcbb09b-a618-464e-b10e-1b214a3cbb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7bcbb09b-a618-464e-b10e-1b214a3cbb24"/>
    <ds:schemaRef ds:uri="08be81a3-3e25-4404-9c41-f6fc002ebf35"/>
  </ds:schemaRefs>
</ds:datastoreItem>
</file>

<file path=customXml/itemProps3.xml><?xml version="1.0" encoding="utf-8"?>
<ds:datastoreItem xmlns:ds="http://schemas.openxmlformats.org/officeDocument/2006/customXml" ds:itemID="{5B809B18-D188-4882-A443-331AFAB41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e81a3-3e25-4404-9c41-f6fc002ebf35"/>
    <ds:schemaRef ds:uri="7bcbb09b-a618-464e-b10e-1b214a3cbb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1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4</cp:revision>
  <cp:lastPrinted>2025-02-28T01:53:00Z</cp:lastPrinted>
  <dcterms:created xsi:type="dcterms:W3CDTF">2025-10-31T00:13:00Z</dcterms:created>
  <dcterms:modified xsi:type="dcterms:W3CDTF">2025-10-31T00:13:00Z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0x010100AACEB6E959DD424E9334176C0AE68602</vt:lpwstr>
  </property>
</Properties>
</file>