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A5D9F" w14:textId="77777777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7789453AC21E4F438F823C708FC9B3B4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1B168CDC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1CCC30E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268AD8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A95FC8" w14:textId="77777777" w:rsidR="004C0A35" w:rsidRDefault="00000000">
            <w:r>
              <w:t>Attendance</w:t>
            </w:r>
          </w:p>
        </w:tc>
      </w:tr>
      <w:tr w:rsidR="004C0A35" w14:paraId="2B2A3C22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7DF9EB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E995F2" w14:textId="77777777" w:rsidR="004C0A35" w:rsidRDefault="00000000">
            <w:r>
              <w:t>Matters arising from the previous meeting</w:t>
            </w:r>
          </w:p>
        </w:tc>
      </w:tr>
      <w:tr w:rsidR="004C0A35" w14:paraId="00AB4647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51A851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B2D53C" w14:textId="77777777" w:rsidR="004C0A35" w:rsidRDefault="00000000">
            <w:r>
              <w:t>Scope, applicability, certification status, legislation</w:t>
            </w:r>
          </w:p>
        </w:tc>
      </w:tr>
      <w:tr w:rsidR="004C0A35" w14:paraId="02AAC986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B3BF6D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C383D4" w14:textId="77777777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36A5290B" w14:textId="77777777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79245A58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0FAFD8D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01CE5A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564722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7DF3DE9B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15FB3132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1FA087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5E39C1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59DA6B5E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2B55CF37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36110F6B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9B1830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FBDF27" w14:textId="77777777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31AC9C5B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45F729F2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4D2162B3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8941EE" w14:textId="77777777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B31AEE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2D1D03A4" w14:textId="77777777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24CD2131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D448BE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F76117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63546E71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391DE302" w14:textId="77777777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4A9A842A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045C96D6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C7F17C9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C062B1" w14:textId="77777777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09971711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683FBEAB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1330EF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492C92" w14:textId="77777777" w:rsidR="004C0A35" w:rsidRDefault="00000000">
            <w:r>
              <w:t>Other Business</w:t>
            </w:r>
          </w:p>
        </w:tc>
      </w:tr>
      <w:tr w:rsidR="004C0A35" w14:paraId="44BF2B28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8299F5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594529" w14:textId="77777777" w:rsidR="004C0A35" w:rsidRDefault="00000000">
            <w:r>
              <w:t>Suitability of Management System</w:t>
            </w:r>
          </w:p>
        </w:tc>
      </w:tr>
      <w:tr w:rsidR="004C0A35" w14:paraId="7142148F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E781A2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651777" w14:textId="77777777" w:rsidR="004C0A35" w:rsidRDefault="00000000">
            <w:r>
              <w:t>Next Meeting</w:t>
            </w:r>
          </w:p>
        </w:tc>
      </w:tr>
    </w:tbl>
    <w:p w14:paraId="0F1B942F" w14:textId="77777777" w:rsidR="004C0A35" w:rsidRDefault="004C0A35">
      <w:pPr>
        <w:rPr>
          <w:b/>
        </w:rPr>
      </w:pPr>
    </w:p>
    <w:p w14:paraId="301087A5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0530A41B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36144726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2846628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FA3E24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2ED3E8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084232E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0545E15B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3E54BF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29E16BC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E31BD9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B05215" w14:textId="77777777" w:rsidR="004C0A35" w:rsidRDefault="004C0A35"/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49F24E" w14:textId="77777777" w:rsidR="004C0A35" w:rsidRDefault="004C0A35">
            <w:pPr>
              <w:jc w:val="center"/>
            </w:pPr>
          </w:p>
        </w:tc>
      </w:tr>
      <w:tr w:rsidR="004C0A35" w14:paraId="7A62A973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F0C281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4F88DF7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0B91C5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E4091B" w14:textId="77777777" w:rsidR="00343893" w:rsidRDefault="00343893" w:rsidP="00343893"/>
        </w:tc>
        <w:sdt>
          <w:sdtPr>
            <w:id w:val="209935099"/>
            <w:placeholder>
              <w:docPart w:val="1081B74EA60A4C74B2D1791E4CF40B4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B3E4924" w14:textId="77777777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96AF70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F2B086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1B31B68D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935BB2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3AA945B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34EE80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AE95F1" w14:textId="77777777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6891889359414A47855516042B1FF6C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EBB188B" w14:textId="77777777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6F3F7F6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E55B2D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E775F6" w14:textId="77777777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021066F426FD4C7E8622C5CB52574E1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9A52314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4741803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072A51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EF6388" w14:textId="77777777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F42F9B7F61204D029912A39E9663240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CA26DB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0FCE08EC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E0A3F5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62FED002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7ECD0B" w14:textId="77777777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769C8A2F00C943D0983D6EB96ADC4BD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F8D038C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1E5AF4A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391156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68727BD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684711" w14:textId="77777777" w:rsidR="00B60759" w:rsidRDefault="00B60759" w:rsidP="00B60759">
            <w:r>
              <w:rPr>
                <w:b/>
              </w:rPr>
              <w:lastRenderedPageBreak/>
              <w:t>Objectives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7B2AF3" w14:textId="7777777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FF41B05821EE42F6BE753E094B69EDC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12B629A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1231452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06F042" w14:textId="77777777" w:rsidR="00B60759" w:rsidRDefault="00B60759" w:rsidP="00B60759">
            <w:r>
              <w:rPr>
                <w:b/>
              </w:rPr>
              <w:t>Risks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3BCA14" w14:textId="77777777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BB784EE74EA249F0A2992D808FE7979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4C41A4A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2AD207F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735B7F7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DF4251" w14:textId="77777777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9A29D9147C514EF5864F238289C0243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9FFF11F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5FF47F4D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688FA3B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14380E4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C48CF5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6060A2" w14:textId="77777777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7C38194361B9400BAB0357F97966665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867E139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7AED02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890AC5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6EF1E5" w14:textId="77777777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38B156DD3D2446ED8FD27EF1F160A4C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C42BF38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B79BCE6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9C1261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13CAB58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509D17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A77DE1" w14:textId="77777777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2E4EDEA63EBC44D6A0CF2099DA30988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F950AC2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63C5B44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A1E79C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83F2C07" w14:textId="77777777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D39A1E5EBFB74AB8A5A51E462C180E6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A88F903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743546D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A270AC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CC93EA5" w14:textId="77777777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B59A3491AB034D9CB5987148D7DE920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F74F058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664FE5F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EBB572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9C9C52" w14:textId="77777777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4D47D070130C4BC2AE89C0452849EE2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625E1B0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37AA929D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371EF0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395EAF3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C75812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8A6581" w14:textId="77777777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3FDA1DD8C0BF4A6A9D9ABE35A2497B8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765043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22A405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7545B3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FFA0A5" w14:textId="77777777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711DD33869BD4B2D8F307A4D971A55C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2C2B1C2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9E181E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F26E0A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747730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CE03EA9061424D279B1F162A1D330D7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30D221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293ECE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B425C6F" w14:textId="77777777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E0C10D" w14:textId="7777777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D144D7D011724A02AA9DF847B36B177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85AE870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6A3985F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F50A93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1CD9F4A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194ECC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F0E396" w14:textId="77777777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6E0C4C7C824740EE988CDB063174D5B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A57FEE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F8255A3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8B6855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2E7187" w14:textId="77777777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1CA896E9C9044A00AC2088AE7921317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3C60A3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DCD16B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1C4BDF" w14:textId="77777777" w:rsidR="00774B4A" w:rsidRDefault="00774B4A" w:rsidP="00774B4A">
            <w:r>
              <w:rPr>
                <w:b/>
              </w:rPr>
              <w:t>Process</w:t>
            </w:r>
          </w:p>
          <w:p w14:paraId="46977504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70ED79" w14:textId="77777777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48DA79226C8B4DA8A1EDDA1FB6C2B32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6531EA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3D06FC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ED16C3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8F1E2A" w14:textId="77777777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37C63002251145F78C247E716B49B89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E851DA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05D3F5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5C2D43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411745" w14:textId="77777777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3020BF874F8A4235B095E69862855E3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92660D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F65829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52E25C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C2DEC1" w14:textId="77777777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9393884AE1144975BE3A430538511DF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0E86B35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382EE0F4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50508C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7FB07B4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78BF2A" w14:textId="77777777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4A95E3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5064E108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1064648B1BFF4FDBBCB7D163B42B04B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919D941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3E6187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769635" w14:textId="77777777" w:rsidR="00774B4A" w:rsidRDefault="00774B4A" w:rsidP="00774B4A">
            <w:r>
              <w:rPr>
                <w:b/>
              </w:rPr>
              <w:t>Proposed Changes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D3E4D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FDCC56DB632A479C83EA2FE9C41B61D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9FC0204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FAE958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454BDF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67C7E27" w14:textId="77777777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0FC6C74A9EBA4CC7987FCF0D39E4D08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1009DB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32158D6A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AA0F30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78FBC81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DEE156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77AB89" w14:textId="77777777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B2C643B6140946D1ABD421A47489A9F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DFC740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FC6F6E7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E3735B9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14FCA8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5FE2E36A32C6418CB2DE2D850C63833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B2D9C03" w14:textId="77777777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CFA8AC4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FAF7A1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57994AA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AA72A5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C74529F85CCC4E849D61DDED39916F5C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FFCFDEF" w14:textId="77777777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vAlign w:val="center"/>
          </w:tcPr>
          <w:p w14:paraId="47A67312" w14:textId="77777777" w:rsidR="004C0A35" w:rsidRDefault="004C0A35"/>
        </w:tc>
      </w:tr>
    </w:tbl>
    <w:p w14:paraId="2ED310EA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1133E" w14:textId="77777777" w:rsidR="00E217EC" w:rsidRDefault="00E217EC">
      <w:pPr>
        <w:spacing w:after="0"/>
      </w:pPr>
      <w:r>
        <w:separator/>
      </w:r>
    </w:p>
  </w:endnote>
  <w:endnote w:type="continuationSeparator" w:id="0">
    <w:p w14:paraId="59A8B1EA" w14:textId="77777777" w:rsidR="00E217EC" w:rsidRDefault="00E217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4250CF0-6867-42BC-AFA6-885862D86B0E}"/>
    <w:embedItalic r:id="rId2" w:fontKey="{2AD98D87-5E29-465D-9320-42E3B456E33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BBABADE5-C47D-432D-A085-133AE4ACE02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B623" w14:textId="7777777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BEC88" w14:textId="77777777" w:rsidR="00E217EC" w:rsidRDefault="00E217EC">
      <w:pPr>
        <w:spacing w:after="0"/>
      </w:pPr>
      <w:r>
        <w:separator/>
      </w:r>
    </w:p>
  </w:footnote>
  <w:footnote w:type="continuationSeparator" w:id="0">
    <w:p w14:paraId="580D37AA" w14:textId="77777777" w:rsidR="00E217EC" w:rsidRDefault="00E217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A2AA3" w14:textId="6C37BD65" w:rsidR="004C0A35" w:rsidRDefault="00964B5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43FACA0F" wp14:editId="0F8E96B1">
          <wp:extent cx="542290" cy="384175"/>
          <wp:effectExtent l="0" t="0" r="0" b="0"/>
          <wp:docPr id="192589870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B5F"/>
    <w:rsid w:val="000155E1"/>
    <w:rsid w:val="000746C6"/>
    <w:rsid w:val="0014488D"/>
    <w:rsid w:val="00182209"/>
    <w:rsid w:val="001E5A1F"/>
    <w:rsid w:val="00260FD0"/>
    <w:rsid w:val="002F3C21"/>
    <w:rsid w:val="00341C47"/>
    <w:rsid w:val="00343893"/>
    <w:rsid w:val="00385EB2"/>
    <w:rsid w:val="00447DBA"/>
    <w:rsid w:val="004C0A35"/>
    <w:rsid w:val="004D7ED1"/>
    <w:rsid w:val="00513379"/>
    <w:rsid w:val="00514F47"/>
    <w:rsid w:val="0051601D"/>
    <w:rsid w:val="006B5022"/>
    <w:rsid w:val="007067AB"/>
    <w:rsid w:val="00774B4A"/>
    <w:rsid w:val="007E4F3C"/>
    <w:rsid w:val="008759D4"/>
    <w:rsid w:val="00877CF3"/>
    <w:rsid w:val="00886846"/>
    <w:rsid w:val="008B7321"/>
    <w:rsid w:val="00964B5F"/>
    <w:rsid w:val="009A159E"/>
    <w:rsid w:val="009D5386"/>
    <w:rsid w:val="00A06962"/>
    <w:rsid w:val="00A11B4E"/>
    <w:rsid w:val="00A366F3"/>
    <w:rsid w:val="00A72868"/>
    <w:rsid w:val="00A75A25"/>
    <w:rsid w:val="00B55ECF"/>
    <w:rsid w:val="00B60055"/>
    <w:rsid w:val="00B60759"/>
    <w:rsid w:val="00CE0BCD"/>
    <w:rsid w:val="00CF1DDB"/>
    <w:rsid w:val="00D32682"/>
    <w:rsid w:val="00E00CB6"/>
    <w:rsid w:val="00E217EC"/>
    <w:rsid w:val="00E34333"/>
    <w:rsid w:val="00EB738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FD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89453AC21E4F438F823C708FC9B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8734B-CFDE-4BA4-8DAB-9191B98792AE}"/>
      </w:docPartPr>
      <w:docPartBody>
        <w:p w:rsidR="00000000" w:rsidRDefault="00000000">
          <w:pPr>
            <w:pStyle w:val="7789453AC21E4F438F823C708FC9B3B4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1081B74EA60A4C74B2D1791E4CF40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F1B6E-D347-40B1-81AB-2070E5FEF6DB}"/>
      </w:docPartPr>
      <w:docPartBody>
        <w:p w:rsidR="00000000" w:rsidRDefault="00000000">
          <w:pPr>
            <w:pStyle w:val="1081B74EA60A4C74B2D1791E4CF40B45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  <w:docPart>
      <w:docPartPr>
        <w:name w:val="6891889359414A47855516042B1FF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AA58C-D258-42D2-B9CF-65025AA5F8F0}"/>
      </w:docPartPr>
      <w:docPartBody>
        <w:p w:rsidR="00000000" w:rsidRDefault="00000000">
          <w:pPr>
            <w:pStyle w:val="6891889359414A47855516042B1FF6C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21066F426FD4C7E8622C5CB52574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C0A776-2BF1-42DB-8F9F-69029CBCA066}"/>
      </w:docPartPr>
      <w:docPartBody>
        <w:p w:rsidR="00000000" w:rsidRDefault="00000000">
          <w:pPr>
            <w:pStyle w:val="021066F426FD4C7E8622C5CB52574E1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42F9B7F61204D029912A39E96632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839DD-D5AC-4711-9F96-537047C3F03D}"/>
      </w:docPartPr>
      <w:docPartBody>
        <w:p w:rsidR="00000000" w:rsidRDefault="00000000">
          <w:pPr>
            <w:pStyle w:val="F42F9B7F61204D029912A39E9663240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69C8A2F00C943D0983D6EB96ADC4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1322F-1E80-458B-B84B-9C7BF1114875}"/>
      </w:docPartPr>
      <w:docPartBody>
        <w:p w:rsidR="00000000" w:rsidRDefault="00000000">
          <w:pPr>
            <w:pStyle w:val="769C8A2F00C943D0983D6EB96ADC4BD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F41B05821EE42F6BE753E094B69E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8AE03-B644-420E-A0D3-CC26343AF5DF}"/>
      </w:docPartPr>
      <w:docPartBody>
        <w:p w:rsidR="00000000" w:rsidRDefault="00000000">
          <w:pPr>
            <w:pStyle w:val="FF41B05821EE42F6BE753E094B69EDC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B784EE74EA249F0A2992D808FE79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692C44-EFFF-4AAE-B0C9-6CD7A3BEB5AF}"/>
      </w:docPartPr>
      <w:docPartBody>
        <w:p w:rsidR="00000000" w:rsidRDefault="00000000">
          <w:pPr>
            <w:pStyle w:val="BB784EE74EA249F0A2992D808FE7979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A29D9147C514EF5864F238289C02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B8FF2-4469-410F-916B-04AE1EADA396}"/>
      </w:docPartPr>
      <w:docPartBody>
        <w:p w:rsidR="00000000" w:rsidRDefault="00000000">
          <w:pPr>
            <w:pStyle w:val="9A29D9147C514EF5864F238289C0243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C38194361B9400BAB0357F979666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BE883-05FC-4C75-A6EC-EDB1A92D6A7B}"/>
      </w:docPartPr>
      <w:docPartBody>
        <w:p w:rsidR="00000000" w:rsidRDefault="00000000">
          <w:pPr>
            <w:pStyle w:val="7C38194361B9400BAB0357F97966665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8B156DD3D2446ED8FD27EF1F160A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95DE1-A969-4F11-BABD-C40C716E5E71}"/>
      </w:docPartPr>
      <w:docPartBody>
        <w:p w:rsidR="00000000" w:rsidRDefault="00000000">
          <w:pPr>
            <w:pStyle w:val="38B156DD3D2446ED8FD27EF1F160A4C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E4EDEA63EBC44D6A0CF2099DA309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BE50A8-488E-441A-ABC8-8A6D8816FF52}"/>
      </w:docPartPr>
      <w:docPartBody>
        <w:p w:rsidR="00000000" w:rsidRDefault="00000000">
          <w:pPr>
            <w:pStyle w:val="2E4EDEA63EBC44D6A0CF2099DA30988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39A1E5EBFB74AB8A5A51E462C180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DFE58-2B3C-4A4D-B5B3-6A77B64537D4}"/>
      </w:docPartPr>
      <w:docPartBody>
        <w:p w:rsidR="00000000" w:rsidRDefault="00000000">
          <w:pPr>
            <w:pStyle w:val="D39A1E5EBFB74AB8A5A51E462C180E6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59A3491AB034D9CB5987148D7DE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851640-6988-468E-92B9-6D4DF8A760B9}"/>
      </w:docPartPr>
      <w:docPartBody>
        <w:p w:rsidR="00000000" w:rsidRDefault="00000000">
          <w:pPr>
            <w:pStyle w:val="B59A3491AB034D9CB5987148D7DE920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D47D070130C4BC2AE89C0452849E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0E8B1-9FFD-48AE-B9EF-A9AE371AFB03}"/>
      </w:docPartPr>
      <w:docPartBody>
        <w:p w:rsidR="00000000" w:rsidRDefault="00000000">
          <w:pPr>
            <w:pStyle w:val="4D47D070130C4BC2AE89C0452849EE2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FDA1DD8C0BF4A6A9D9ABE35A2497B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755611-20EE-434C-9963-9BBA643A1EC5}"/>
      </w:docPartPr>
      <w:docPartBody>
        <w:p w:rsidR="00000000" w:rsidRDefault="00000000">
          <w:pPr>
            <w:pStyle w:val="3FDA1DD8C0BF4A6A9D9ABE35A2497B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11DD33869BD4B2D8F307A4D971A5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8AC3D-E4FE-4234-8290-F1CBEA8A7356}"/>
      </w:docPartPr>
      <w:docPartBody>
        <w:p w:rsidR="00000000" w:rsidRDefault="00000000">
          <w:pPr>
            <w:pStyle w:val="711DD33869BD4B2D8F307A4D971A55C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E03EA9061424D279B1F162A1D330D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3BD40-B3DE-46E7-A94A-E5F8882D2985}"/>
      </w:docPartPr>
      <w:docPartBody>
        <w:p w:rsidR="00000000" w:rsidRDefault="00000000">
          <w:pPr>
            <w:pStyle w:val="CE03EA9061424D279B1F162A1D330D7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144D7D011724A02AA9DF847B36B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62D07-615C-4C03-8760-1F0A89F55CEA}"/>
      </w:docPartPr>
      <w:docPartBody>
        <w:p w:rsidR="00000000" w:rsidRDefault="00000000">
          <w:pPr>
            <w:pStyle w:val="D144D7D011724A02AA9DF847B36B1776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E0C4C7C824740EE988CDB063174D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CE07C-3E4F-4C09-9B87-0E232B3F21EF}"/>
      </w:docPartPr>
      <w:docPartBody>
        <w:p w:rsidR="00000000" w:rsidRDefault="00000000">
          <w:pPr>
            <w:pStyle w:val="6E0C4C7C824740EE988CDB063174D5B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CA896E9C9044A00AC2088AE79213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48883-D910-40F1-8CE6-66D6C13FE8AF}"/>
      </w:docPartPr>
      <w:docPartBody>
        <w:p w:rsidR="00000000" w:rsidRDefault="00000000">
          <w:pPr>
            <w:pStyle w:val="1CA896E9C9044A00AC2088AE7921317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8DA79226C8B4DA8A1EDDA1FB6C2B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ADFC4-E048-4C8C-A5E4-25434EAF745E}"/>
      </w:docPartPr>
      <w:docPartBody>
        <w:p w:rsidR="00000000" w:rsidRDefault="00000000">
          <w:pPr>
            <w:pStyle w:val="48DA79226C8B4DA8A1EDDA1FB6C2B32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7C63002251145F78C247E716B49B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5D828-FDAE-44A4-9F19-295CF56DB88F}"/>
      </w:docPartPr>
      <w:docPartBody>
        <w:p w:rsidR="00000000" w:rsidRDefault="00000000">
          <w:pPr>
            <w:pStyle w:val="37C63002251145F78C247E716B49B89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020BF874F8A4235B095E69862855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7A9E3C-D9C8-4466-86A2-4B55650E34C0}"/>
      </w:docPartPr>
      <w:docPartBody>
        <w:p w:rsidR="00000000" w:rsidRDefault="00000000">
          <w:pPr>
            <w:pStyle w:val="3020BF874F8A4235B095E69862855E3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393884AE1144975BE3A43053851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805A5-C09B-4591-A45C-BD6ED7DD365C}"/>
      </w:docPartPr>
      <w:docPartBody>
        <w:p w:rsidR="00000000" w:rsidRDefault="00000000">
          <w:pPr>
            <w:pStyle w:val="9393884AE1144975BE3A430538511DF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064648B1BFF4FDBBCB7D163B42B0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B14D4F-5D30-4EED-BB03-88AAAD22B69C}"/>
      </w:docPartPr>
      <w:docPartBody>
        <w:p w:rsidR="00000000" w:rsidRDefault="00000000">
          <w:pPr>
            <w:pStyle w:val="1064648B1BFF4FDBBCB7D163B42B04B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DCC56DB632A479C83EA2FE9C41B6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C07AC-F56F-44DF-B0B5-81EEBF0822D4}"/>
      </w:docPartPr>
      <w:docPartBody>
        <w:p w:rsidR="00000000" w:rsidRDefault="00000000">
          <w:pPr>
            <w:pStyle w:val="FDCC56DB632A479C83EA2FE9C41B61D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FC6C74A9EBA4CC7987FCF0D39E4D0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BA07B-9AA3-402A-A6EB-8AEAE89F0017}"/>
      </w:docPartPr>
      <w:docPartBody>
        <w:p w:rsidR="00000000" w:rsidRDefault="00000000">
          <w:pPr>
            <w:pStyle w:val="0FC6C74A9EBA4CC7987FCF0D39E4D08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2C643B6140946D1ABD421A47489A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5BD0E-37A1-4229-B3FC-F44518F7238B}"/>
      </w:docPartPr>
      <w:docPartBody>
        <w:p w:rsidR="00000000" w:rsidRDefault="00000000">
          <w:pPr>
            <w:pStyle w:val="B2C643B6140946D1ABD421A47489A9F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FE2E36A32C6418CB2DE2D850C638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06F3B1-2123-4A21-BF19-1FEFAC9B3C08}"/>
      </w:docPartPr>
      <w:docPartBody>
        <w:p w:rsidR="00000000" w:rsidRDefault="00000000">
          <w:pPr>
            <w:pStyle w:val="5FE2E36A32C6418CB2DE2D850C63833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74529F85CCC4E849D61DDED39916F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21476-DCB7-4D47-9E7F-ACD674606AD0}"/>
      </w:docPartPr>
      <w:docPartBody>
        <w:p w:rsidR="00000000" w:rsidRDefault="00000000">
          <w:pPr>
            <w:pStyle w:val="C74529F85CCC4E849D61DDED39916F5C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10B"/>
    <w:rsid w:val="0051601D"/>
    <w:rsid w:val="007E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7789453AC21E4F438F823C708FC9B3B4">
    <w:name w:val="7789453AC21E4F438F823C708FC9B3B4"/>
  </w:style>
  <w:style w:type="paragraph" w:customStyle="1" w:styleId="1081B74EA60A4C74B2D1791E4CF40B45">
    <w:name w:val="1081B74EA60A4C74B2D1791E4CF40B45"/>
  </w:style>
  <w:style w:type="paragraph" w:customStyle="1" w:styleId="6891889359414A47855516042B1FF6CA">
    <w:name w:val="6891889359414A47855516042B1FF6CA"/>
  </w:style>
  <w:style w:type="paragraph" w:customStyle="1" w:styleId="021066F426FD4C7E8622C5CB52574E19">
    <w:name w:val="021066F426FD4C7E8622C5CB52574E19"/>
  </w:style>
  <w:style w:type="paragraph" w:customStyle="1" w:styleId="F42F9B7F61204D029912A39E9663240D">
    <w:name w:val="F42F9B7F61204D029912A39E9663240D"/>
  </w:style>
  <w:style w:type="paragraph" w:customStyle="1" w:styleId="769C8A2F00C943D0983D6EB96ADC4BD7">
    <w:name w:val="769C8A2F00C943D0983D6EB96ADC4BD7"/>
  </w:style>
  <w:style w:type="paragraph" w:customStyle="1" w:styleId="FF41B05821EE42F6BE753E094B69EDCD">
    <w:name w:val="FF41B05821EE42F6BE753E094B69EDCD"/>
  </w:style>
  <w:style w:type="paragraph" w:customStyle="1" w:styleId="BB784EE74EA249F0A2992D808FE7979E">
    <w:name w:val="BB784EE74EA249F0A2992D808FE7979E"/>
  </w:style>
  <w:style w:type="paragraph" w:customStyle="1" w:styleId="9A29D9147C514EF5864F238289C02439">
    <w:name w:val="9A29D9147C514EF5864F238289C02439"/>
  </w:style>
  <w:style w:type="paragraph" w:customStyle="1" w:styleId="7C38194361B9400BAB0357F97966665A">
    <w:name w:val="7C38194361B9400BAB0357F97966665A"/>
  </w:style>
  <w:style w:type="paragraph" w:customStyle="1" w:styleId="38B156DD3D2446ED8FD27EF1F160A4C3">
    <w:name w:val="38B156DD3D2446ED8FD27EF1F160A4C3"/>
  </w:style>
  <w:style w:type="paragraph" w:customStyle="1" w:styleId="8F87EE7A508A40A99E2348A42705FBC3">
    <w:name w:val="8F87EE7A508A40A99E2348A42705FBC3"/>
  </w:style>
  <w:style w:type="paragraph" w:customStyle="1" w:styleId="2E4EDEA63EBC44D6A0CF2099DA309889">
    <w:name w:val="2E4EDEA63EBC44D6A0CF2099DA309889"/>
  </w:style>
  <w:style w:type="paragraph" w:customStyle="1" w:styleId="D39A1E5EBFB74AB8A5A51E462C180E6F">
    <w:name w:val="D39A1E5EBFB74AB8A5A51E462C180E6F"/>
  </w:style>
  <w:style w:type="paragraph" w:customStyle="1" w:styleId="B59A3491AB034D9CB5987148D7DE9204">
    <w:name w:val="B59A3491AB034D9CB5987148D7DE9204"/>
  </w:style>
  <w:style w:type="paragraph" w:customStyle="1" w:styleId="4D47D070130C4BC2AE89C0452849EE22">
    <w:name w:val="4D47D070130C4BC2AE89C0452849EE22"/>
  </w:style>
  <w:style w:type="paragraph" w:customStyle="1" w:styleId="3FDA1DD8C0BF4A6A9D9ABE35A2497B81">
    <w:name w:val="3FDA1DD8C0BF4A6A9D9ABE35A2497B81"/>
  </w:style>
  <w:style w:type="paragraph" w:customStyle="1" w:styleId="711DD33869BD4B2D8F307A4D971A55C3">
    <w:name w:val="711DD33869BD4B2D8F307A4D971A55C3"/>
  </w:style>
  <w:style w:type="paragraph" w:customStyle="1" w:styleId="CE03EA9061424D279B1F162A1D330D74">
    <w:name w:val="CE03EA9061424D279B1F162A1D330D74"/>
  </w:style>
  <w:style w:type="paragraph" w:customStyle="1" w:styleId="D144D7D011724A02AA9DF847B36B1776">
    <w:name w:val="D144D7D011724A02AA9DF847B36B1776"/>
  </w:style>
  <w:style w:type="paragraph" w:customStyle="1" w:styleId="6E0C4C7C824740EE988CDB063174D5B7">
    <w:name w:val="6E0C4C7C824740EE988CDB063174D5B7"/>
  </w:style>
  <w:style w:type="paragraph" w:customStyle="1" w:styleId="1CA896E9C9044A00AC2088AE79213173">
    <w:name w:val="1CA896E9C9044A00AC2088AE79213173"/>
  </w:style>
  <w:style w:type="paragraph" w:customStyle="1" w:styleId="48DA79226C8B4DA8A1EDDA1FB6C2B32E">
    <w:name w:val="48DA79226C8B4DA8A1EDDA1FB6C2B32E"/>
  </w:style>
  <w:style w:type="paragraph" w:customStyle="1" w:styleId="37C63002251145F78C247E716B49B893">
    <w:name w:val="37C63002251145F78C247E716B49B893"/>
  </w:style>
  <w:style w:type="paragraph" w:customStyle="1" w:styleId="3020BF874F8A4235B095E69862855E3B">
    <w:name w:val="3020BF874F8A4235B095E69862855E3B"/>
  </w:style>
  <w:style w:type="paragraph" w:customStyle="1" w:styleId="9393884AE1144975BE3A430538511DF3">
    <w:name w:val="9393884AE1144975BE3A430538511DF3"/>
  </w:style>
  <w:style w:type="paragraph" w:customStyle="1" w:styleId="1064648B1BFF4FDBBCB7D163B42B04BD">
    <w:name w:val="1064648B1BFF4FDBBCB7D163B42B04BD"/>
  </w:style>
  <w:style w:type="paragraph" w:customStyle="1" w:styleId="FDCC56DB632A479C83EA2FE9C41B61DA">
    <w:name w:val="FDCC56DB632A479C83EA2FE9C41B61DA"/>
  </w:style>
  <w:style w:type="paragraph" w:customStyle="1" w:styleId="0FC6C74A9EBA4CC7987FCF0D39E4D08B">
    <w:name w:val="0FC6C74A9EBA4CC7987FCF0D39E4D08B"/>
  </w:style>
  <w:style w:type="paragraph" w:customStyle="1" w:styleId="B2C643B6140946D1ABD421A47489A9F5">
    <w:name w:val="B2C643B6140946D1ABD421A47489A9F5"/>
  </w:style>
  <w:style w:type="paragraph" w:customStyle="1" w:styleId="5FE2E36A32C6418CB2DE2D850C638330">
    <w:name w:val="5FE2E36A32C6418CB2DE2D850C638330"/>
  </w:style>
  <w:style w:type="paragraph" w:customStyle="1" w:styleId="C74529F85CCC4E849D61DDED39916F5C">
    <w:name w:val="C74529F85CCC4E849D61DDED39916F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Props1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3</TotalTime>
  <Pages>5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1</cp:revision>
  <dcterms:created xsi:type="dcterms:W3CDTF">2025-12-27T01:34:00Z</dcterms:created>
  <dcterms:modified xsi:type="dcterms:W3CDTF">2025-12-27T01:37:00Z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